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8D4FA" w14:textId="13425C4E" w:rsidR="00473EEE" w:rsidRDefault="00473EEE">
      <w:pPr>
        <w:rPr>
          <w:rFonts w:cstheme="minorHAnsi"/>
        </w:rPr>
      </w:pPr>
    </w:p>
    <w:p w14:paraId="779868EE" w14:textId="299FA743" w:rsidR="00B614AF" w:rsidRDefault="00B614AF">
      <w:pPr>
        <w:rPr>
          <w:rFonts w:cstheme="minorHAnsi"/>
        </w:rPr>
      </w:pPr>
    </w:p>
    <w:p w14:paraId="348B033C" w14:textId="75545E0C" w:rsidR="00B614AF" w:rsidRDefault="00B614AF">
      <w:pPr>
        <w:rPr>
          <w:rFonts w:cstheme="minorHAnsi"/>
        </w:rPr>
      </w:pPr>
    </w:p>
    <w:p w14:paraId="4B2A8520" w14:textId="61C8AFEA" w:rsidR="00B614AF" w:rsidRDefault="00B614AF">
      <w:pPr>
        <w:rPr>
          <w:rFonts w:cstheme="minorHAnsi"/>
        </w:rPr>
      </w:pPr>
    </w:p>
    <w:p w14:paraId="633F072B" w14:textId="3BDCF6FB" w:rsidR="00A55E7E" w:rsidRDefault="00A55E7E" w:rsidP="00A55E7E">
      <w:pPr>
        <w:pStyle w:val="NoSpacing"/>
        <w:jc w:val="center"/>
        <w:rPr>
          <w:b/>
          <w:bCs/>
          <w:sz w:val="28"/>
          <w:szCs w:val="28"/>
        </w:rPr>
      </w:pPr>
    </w:p>
    <w:p w14:paraId="00794A09" w14:textId="2AA1FBFE" w:rsidR="00A55E7E" w:rsidRDefault="00A55E7E" w:rsidP="00A55E7E">
      <w:pPr>
        <w:pStyle w:val="NoSpacing"/>
        <w:jc w:val="center"/>
        <w:rPr>
          <w:b/>
          <w:bCs/>
          <w:sz w:val="28"/>
          <w:szCs w:val="28"/>
        </w:rPr>
      </w:pPr>
    </w:p>
    <w:p w14:paraId="4D43B874" w14:textId="6213BB07" w:rsidR="00A55E7E" w:rsidRPr="005D2EFF" w:rsidRDefault="00A55E7E" w:rsidP="005D2EFF">
      <w:pPr>
        <w:pStyle w:val="NoSpacing"/>
        <w:jc w:val="center"/>
        <w:rPr>
          <w:b/>
          <w:bCs/>
          <w:sz w:val="28"/>
          <w:szCs w:val="28"/>
        </w:rPr>
      </w:pPr>
      <w:r w:rsidRPr="004A2994">
        <w:rPr>
          <w:b/>
          <w:bCs/>
          <w:sz w:val="28"/>
          <w:szCs w:val="28"/>
        </w:rPr>
        <w:t>BDIAP</w:t>
      </w:r>
      <w:r>
        <w:rPr>
          <w:b/>
          <w:bCs/>
          <w:sz w:val="28"/>
          <w:szCs w:val="28"/>
        </w:rPr>
        <w:t xml:space="preserve"> Student Elective</w:t>
      </w:r>
      <w:r w:rsidRPr="004A2994">
        <w:rPr>
          <w:b/>
          <w:bCs/>
          <w:sz w:val="28"/>
          <w:szCs w:val="28"/>
        </w:rPr>
        <w:t xml:space="preserve"> Application</w:t>
      </w:r>
      <w:r w:rsidRPr="004A2994">
        <w:rPr>
          <w:b/>
          <w:bCs/>
          <w:sz w:val="28"/>
          <w:szCs w:val="28"/>
        </w:rPr>
        <w:br/>
      </w:r>
    </w:p>
    <w:p w14:paraId="64B3C1AE" w14:textId="4E6A4FF4" w:rsidR="00A55E7E" w:rsidRDefault="000223DB" w:rsidP="00A55E7E">
      <w:pPr>
        <w:pStyle w:val="NoSpacing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Approval of </w:t>
      </w:r>
      <w:r w:rsidR="00A55E7E" w:rsidRPr="004A2994">
        <w:rPr>
          <w:b/>
          <w:bCs/>
          <w:sz w:val="28"/>
          <w:szCs w:val="28"/>
        </w:rPr>
        <w:t>Head of Department</w:t>
      </w:r>
      <w:r w:rsidR="00A55E7E">
        <w:rPr>
          <w:b/>
          <w:bCs/>
          <w:sz w:val="28"/>
          <w:szCs w:val="28"/>
        </w:rPr>
        <w:t xml:space="preserve"> in which work is to be carried out</w:t>
      </w:r>
    </w:p>
    <w:p w14:paraId="22BB032E" w14:textId="77777777" w:rsidR="00EE4458" w:rsidRDefault="00EE4458" w:rsidP="0079471A">
      <w:pPr>
        <w:pStyle w:val="NoSpacing"/>
        <w:spacing w:line="360" w:lineRule="auto"/>
        <w:rPr>
          <w:b/>
          <w:bCs/>
        </w:rPr>
      </w:pPr>
    </w:p>
    <w:p w14:paraId="2ACA805F" w14:textId="37250845" w:rsidR="000223DB" w:rsidRPr="00E23CB1" w:rsidRDefault="00484CB1" w:rsidP="0079471A">
      <w:pPr>
        <w:pStyle w:val="NoSpacing"/>
        <w:spacing w:line="360" w:lineRule="auto"/>
        <w:rPr>
          <w:b/>
          <w:bCs/>
        </w:rPr>
      </w:pPr>
      <w:r w:rsidRPr="00E23CB1">
        <w:rPr>
          <w:b/>
          <w:bCs/>
        </w:rPr>
        <w:t>NAME OF APPLICANT</w:t>
      </w:r>
      <w:r w:rsidR="000223DB" w:rsidRPr="00E23CB1">
        <w:rPr>
          <w:b/>
          <w:bCs/>
        </w:rPr>
        <w:t>:</w:t>
      </w:r>
    </w:p>
    <w:p w14:paraId="3AD19F3A" w14:textId="5B2EBB0B" w:rsidR="00B8216C" w:rsidRPr="00E23CB1" w:rsidRDefault="0079471A" w:rsidP="0079471A">
      <w:pPr>
        <w:pStyle w:val="NoSpacing"/>
        <w:spacing w:line="360" w:lineRule="auto"/>
        <w:rPr>
          <w:b/>
          <w:bCs/>
        </w:rPr>
      </w:pPr>
      <w:r w:rsidRPr="00E23CB1">
        <w:rPr>
          <w:b/>
          <w:bCs/>
        </w:rPr>
        <w:tab/>
      </w:r>
      <w:r w:rsidRPr="00E23CB1">
        <w:rPr>
          <w:b/>
          <w:bCs/>
        </w:rPr>
        <w:tab/>
      </w:r>
      <w:r w:rsidRPr="00E23CB1">
        <w:rPr>
          <w:b/>
          <w:bCs/>
        </w:rPr>
        <w:tab/>
      </w:r>
    </w:p>
    <w:p w14:paraId="4F9A4439" w14:textId="678BB37A" w:rsidR="00A55E7E" w:rsidRPr="00E23CB1" w:rsidRDefault="00A55E7E" w:rsidP="00A55E7E">
      <w:pPr>
        <w:pStyle w:val="NoSpacing"/>
        <w:rPr>
          <w:b/>
          <w:bCs/>
        </w:rPr>
      </w:pPr>
      <w:r w:rsidRPr="00E23CB1">
        <w:rPr>
          <w:b/>
          <w:bCs/>
        </w:rPr>
        <w:t>TO HEAD OF DEPARTMENT</w:t>
      </w:r>
    </w:p>
    <w:p w14:paraId="6C3829A1" w14:textId="7F6C93BB" w:rsidR="00A55E7E" w:rsidRPr="00BE7E70" w:rsidRDefault="00A55E7E" w:rsidP="00A55E7E">
      <w:pPr>
        <w:pStyle w:val="NoSpacing"/>
      </w:pPr>
      <w:r w:rsidRPr="00BE7E70">
        <w:t xml:space="preserve">The above-named applicant has applied for a BDIAP </w:t>
      </w:r>
      <w:r>
        <w:t xml:space="preserve">Student Elective </w:t>
      </w:r>
      <w:r w:rsidRPr="00BE7E70">
        <w:t>bursary</w:t>
      </w:r>
      <w:r>
        <w:t>.</w:t>
      </w:r>
      <w:r w:rsidRPr="00BE7E70">
        <w:t xml:space="preserve"> Please sign</w:t>
      </w:r>
      <w:r>
        <w:t xml:space="preserve"> the declaration</w:t>
      </w:r>
      <w:r w:rsidRPr="00BE7E70">
        <w:t xml:space="preserve"> below </w:t>
      </w:r>
      <w:r w:rsidR="00484CB1">
        <w:t xml:space="preserve">in support of </w:t>
      </w:r>
      <w:r w:rsidRPr="00BE7E70">
        <w:t>the</w:t>
      </w:r>
      <w:r>
        <w:t>ir</w:t>
      </w:r>
      <w:r w:rsidRPr="00BE7E70">
        <w:t xml:space="preserve"> application. </w:t>
      </w:r>
    </w:p>
    <w:p w14:paraId="71533A75" w14:textId="77777777" w:rsidR="00A55E7E" w:rsidRPr="004A2994" w:rsidRDefault="00A55E7E" w:rsidP="00A55E7E">
      <w:pPr>
        <w:pStyle w:val="NoSpacing"/>
        <w:rPr>
          <w:b/>
          <w:bCs/>
          <w:sz w:val="28"/>
          <w:szCs w:val="28"/>
        </w:rPr>
      </w:pPr>
    </w:p>
    <w:p w14:paraId="5A47C74F" w14:textId="09B87AAF" w:rsidR="00A55E7E" w:rsidRDefault="00A55E7E" w:rsidP="00A55E7E">
      <w:pPr>
        <w:tabs>
          <w:tab w:val="left" w:leader="dot" w:pos="7938"/>
        </w:tabs>
        <w:spacing w:after="0"/>
        <w:rPr>
          <w:rFonts w:cstheme="minorHAnsi"/>
        </w:rPr>
      </w:pPr>
      <w:r w:rsidRPr="00A55E7E">
        <w:rPr>
          <w:rFonts w:cstheme="minorHAnsi"/>
        </w:rPr>
        <w:t>I agree to accept the candidate to work in my department/institution, and I can confirm that the elective work/project has been approved by me and the candidate can be accommodated in the laboratories concerned.</w:t>
      </w:r>
    </w:p>
    <w:p w14:paraId="3FCC57B9" w14:textId="77777777" w:rsidR="00A55E7E" w:rsidRDefault="00A55E7E" w:rsidP="00A55E7E">
      <w:pPr>
        <w:tabs>
          <w:tab w:val="left" w:leader="dot" w:pos="7938"/>
        </w:tabs>
        <w:spacing w:after="0"/>
        <w:rPr>
          <w:rFonts w:cstheme="minorHAnsi"/>
        </w:rPr>
      </w:pPr>
    </w:p>
    <w:p w14:paraId="450100B0" w14:textId="77777777" w:rsidR="00A55E7E" w:rsidRPr="00BE7E70" w:rsidRDefault="00A55E7E" w:rsidP="00A55E7E">
      <w:pPr>
        <w:pStyle w:val="NoSpacing"/>
        <w:rPr>
          <w:color w:val="222222"/>
          <w:shd w:val="clear" w:color="auto" w:fill="FFFFFF"/>
        </w:rPr>
      </w:pPr>
    </w:p>
    <w:p w14:paraId="52843A26" w14:textId="77777777" w:rsidR="00A55E7E" w:rsidRPr="00BE7E70" w:rsidRDefault="00A55E7E" w:rsidP="00A55E7E">
      <w:pPr>
        <w:pStyle w:val="NoSpacing"/>
        <w:rPr>
          <w:color w:val="222222"/>
          <w:shd w:val="clear" w:color="auto" w:fill="FFFFFF"/>
        </w:rPr>
      </w:pPr>
      <w:bookmarkStart w:id="0" w:name="_Hlk106970111"/>
      <w:r w:rsidRPr="00BE7E70">
        <w:rPr>
          <w:color w:val="222222"/>
          <w:shd w:val="clear" w:color="auto" w:fill="FFFFFF"/>
        </w:rPr>
        <w:t>__________________________</w:t>
      </w:r>
    </w:p>
    <w:p w14:paraId="35B7B852" w14:textId="77777777" w:rsidR="00A55E7E" w:rsidRPr="00BE7E70" w:rsidRDefault="00A55E7E" w:rsidP="00A55E7E">
      <w:pPr>
        <w:pStyle w:val="NoSpacing"/>
        <w:rPr>
          <w:color w:val="222222"/>
          <w:shd w:val="clear" w:color="auto" w:fill="FFFFFF"/>
        </w:rPr>
      </w:pPr>
      <w:r w:rsidRPr="00BE7E70">
        <w:rPr>
          <w:color w:val="222222"/>
          <w:shd w:val="clear" w:color="auto" w:fill="FFFFFF"/>
        </w:rPr>
        <w:t>Signature</w:t>
      </w:r>
    </w:p>
    <w:p w14:paraId="6426E692" w14:textId="77777777" w:rsidR="00A55E7E" w:rsidRDefault="00A55E7E" w:rsidP="00A55E7E">
      <w:pPr>
        <w:pStyle w:val="NoSpacing"/>
        <w:rPr>
          <w:color w:val="222222"/>
          <w:shd w:val="clear" w:color="auto" w:fill="FFFFFF"/>
        </w:rPr>
      </w:pPr>
    </w:p>
    <w:p w14:paraId="43686580" w14:textId="77777777" w:rsidR="00A55E7E" w:rsidRPr="00BE7E70" w:rsidRDefault="00A55E7E" w:rsidP="00A55E7E">
      <w:pPr>
        <w:pStyle w:val="NoSpacing"/>
        <w:rPr>
          <w:color w:val="222222"/>
          <w:shd w:val="clear" w:color="auto" w:fill="FFFFFF"/>
        </w:rPr>
      </w:pPr>
    </w:p>
    <w:p w14:paraId="170AC003" w14:textId="77777777" w:rsidR="00A55E7E" w:rsidRPr="00BE7E70" w:rsidRDefault="00A55E7E" w:rsidP="00A55E7E">
      <w:pPr>
        <w:pStyle w:val="NoSpacing"/>
        <w:rPr>
          <w:color w:val="222222"/>
          <w:shd w:val="clear" w:color="auto" w:fill="FFFFFF"/>
        </w:rPr>
      </w:pPr>
      <w:r w:rsidRPr="00BE7E70">
        <w:rPr>
          <w:color w:val="222222"/>
          <w:shd w:val="clear" w:color="auto" w:fill="FFFFFF"/>
        </w:rPr>
        <w:t>__________________________</w:t>
      </w:r>
    </w:p>
    <w:p w14:paraId="1274E4C5" w14:textId="6BBAFB78" w:rsidR="00A55E7E" w:rsidRDefault="00A55E7E" w:rsidP="00A55E7E">
      <w:pPr>
        <w:pStyle w:val="NoSpacing"/>
        <w:rPr>
          <w:color w:val="222222"/>
          <w:shd w:val="clear" w:color="auto" w:fill="FFFFFF"/>
        </w:rPr>
      </w:pPr>
      <w:r w:rsidRPr="00BE7E70">
        <w:rPr>
          <w:color w:val="222222"/>
          <w:shd w:val="clear" w:color="auto" w:fill="FFFFFF"/>
        </w:rPr>
        <w:t>Print Name</w:t>
      </w:r>
    </w:p>
    <w:p w14:paraId="7F4E093A" w14:textId="6FC4DFCB" w:rsidR="00484CB1" w:rsidRDefault="00484CB1" w:rsidP="00A55E7E">
      <w:pPr>
        <w:pStyle w:val="NoSpacing"/>
        <w:rPr>
          <w:color w:val="222222"/>
          <w:shd w:val="clear" w:color="auto" w:fill="FFFFFF"/>
        </w:rPr>
      </w:pPr>
    </w:p>
    <w:p w14:paraId="6ECA53F9" w14:textId="63046094" w:rsidR="00484CB1" w:rsidRDefault="00484CB1" w:rsidP="00A55E7E">
      <w:pPr>
        <w:pStyle w:val="NoSpacing"/>
        <w:rPr>
          <w:color w:val="222222"/>
          <w:shd w:val="clear" w:color="auto" w:fill="FFFFFF"/>
        </w:rPr>
      </w:pPr>
    </w:p>
    <w:p w14:paraId="44C8EDF1" w14:textId="77777777" w:rsidR="00484CB1" w:rsidRPr="00BE7E70" w:rsidRDefault="00484CB1" w:rsidP="00484CB1">
      <w:pPr>
        <w:pStyle w:val="NoSpacing"/>
        <w:rPr>
          <w:color w:val="222222"/>
          <w:shd w:val="clear" w:color="auto" w:fill="FFFFFF"/>
        </w:rPr>
      </w:pPr>
      <w:r w:rsidRPr="00BE7E70">
        <w:rPr>
          <w:color w:val="222222"/>
          <w:shd w:val="clear" w:color="auto" w:fill="FFFFFF"/>
        </w:rPr>
        <w:t>__________________________</w:t>
      </w:r>
    </w:p>
    <w:p w14:paraId="6B5D0CA5" w14:textId="7F52EE00" w:rsidR="00484CB1" w:rsidRPr="00BE7E70" w:rsidRDefault="00484CB1" w:rsidP="00484CB1">
      <w:pPr>
        <w:pStyle w:val="NoSpacing"/>
        <w:rPr>
          <w:color w:val="222222"/>
          <w:shd w:val="clear" w:color="auto" w:fill="FFFFFF"/>
        </w:rPr>
      </w:pPr>
      <w:r>
        <w:rPr>
          <w:color w:val="222222"/>
          <w:shd w:val="clear" w:color="auto" w:fill="FFFFFF"/>
        </w:rPr>
        <w:t xml:space="preserve">Email </w:t>
      </w:r>
    </w:p>
    <w:p w14:paraId="29791D74" w14:textId="77777777" w:rsidR="00A55E7E" w:rsidRDefault="00A55E7E" w:rsidP="00A55E7E">
      <w:pPr>
        <w:pStyle w:val="NoSpacing"/>
        <w:rPr>
          <w:color w:val="222222"/>
          <w:shd w:val="clear" w:color="auto" w:fill="FFFFFF"/>
        </w:rPr>
      </w:pPr>
    </w:p>
    <w:p w14:paraId="266BB459" w14:textId="77777777" w:rsidR="00A55E7E" w:rsidRPr="00BE7E70" w:rsidRDefault="00A55E7E" w:rsidP="00A55E7E">
      <w:pPr>
        <w:pStyle w:val="NoSpacing"/>
        <w:rPr>
          <w:color w:val="222222"/>
          <w:shd w:val="clear" w:color="auto" w:fill="FFFFFF"/>
        </w:rPr>
      </w:pPr>
    </w:p>
    <w:p w14:paraId="0CF27F92" w14:textId="77777777" w:rsidR="00A55E7E" w:rsidRPr="00BE7E70" w:rsidRDefault="00A55E7E" w:rsidP="00A55E7E">
      <w:pPr>
        <w:pStyle w:val="NoSpacing"/>
        <w:rPr>
          <w:color w:val="222222"/>
          <w:shd w:val="clear" w:color="auto" w:fill="FFFFFF"/>
        </w:rPr>
      </w:pPr>
      <w:r w:rsidRPr="00BE7E70">
        <w:rPr>
          <w:color w:val="222222"/>
          <w:shd w:val="clear" w:color="auto" w:fill="FFFFFF"/>
        </w:rPr>
        <w:t>__________________________</w:t>
      </w:r>
    </w:p>
    <w:p w14:paraId="4E14B138" w14:textId="77777777" w:rsidR="00A55E7E" w:rsidRPr="00BE7E70" w:rsidRDefault="00A55E7E" w:rsidP="00A55E7E">
      <w:pPr>
        <w:pStyle w:val="NoSpacing"/>
        <w:rPr>
          <w:color w:val="222222"/>
          <w:shd w:val="clear" w:color="auto" w:fill="FFFFFF"/>
        </w:rPr>
      </w:pPr>
      <w:r w:rsidRPr="00BE7E70">
        <w:rPr>
          <w:color w:val="222222"/>
          <w:shd w:val="clear" w:color="auto" w:fill="FFFFFF"/>
        </w:rPr>
        <w:t xml:space="preserve">Institute </w:t>
      </w:r>
    </w:p>
    <w:p w14:paraId="0ADF9F7E" w14:textId="77777777" w:rsidR="00A55E7E" w:rsidRDefault="00A55E7E" w:rsidP="00A55E7E">
      <w:pPr>
        <w:pStyle w:val="NoSpacing"/>
        <w:rPr>
          <w:color w:val="222222"/>
          <w:shd w:val="clear" w:color="auto" w:fill="FFFFFF"/>
        </w:rPr>
      </w:pPr>
    </w:p>
    <w:p w14:paraId="3FF658B3" w14:textId="77777777" w:rsidR="00A55E7E" w:rsidRPr="00BE7E70" w:rsidRDefault="00A55E7E" w:rsidP="00A55E7E">
      <w:pPr>
        <w:pStyle w:val="NoSpacing"/>
        <w:rPr>
          <w:color w:val="222222"/>
          <w:shd w:val="clear" w:color="auto" w:fill="FFFFFF"/>
        </w:rPr>
      </w:pPr>
    </w:p>
    <w:p w14:paraId="68B5A025" w14:textId="77777777" w:rsidR="00A55E7E" w:rsidRPr="00BE7E70" w:rsidRDefault="00A55E7E" w:rsidP="00A55E7E">
      <w:pPr>
        <w:pStyle w:val="NoSpacing"/>
        <w:rPr>
          <w:color w:val="222222"/>
          <w:shd w:val="clear" w:color="auto" w:fill="FFFFFF"/>
        </w:rPr>
      </w:pPr>
      <w:r w:rsidRPr="00BE7E70">
        <w:rPr>
          <w:color w:val="222222"/>
          <w:shd w:val="clear" w:color="auto" w:fill="FFFFFF"/>
        </w:rPr>
        <w:t>__________________________</w:t>
      </w:r>
    </w:p>
    <w:p w14:paraId="1ACD9278" w14:textId="77777777" w:rsidR="00A55E7E" w:rsidRPr="00104421" w:rsidRDefault="00A55E7E" w:rsidP="00A55E7E">
      <w:pPr>
        <w:pStyle w:val="NoSpacing"/>
        <w:rPr>
          <w:color w:val="222222"/>
          <w:shd w:val="clear" w:color="auto" w:fill="FFFFFF"/>
        </w:rPr>
      </w:pPr>
      <w:r w:rsidRPr="00BE7E70">
        <w:rPr>
          <w:color w:val="222222"/>
          <w:shd w:val="clear" w:color="auto" w:fill="FFFFFF"/>
        </w:rPr>
        <w:t>Date</w:t>
      </w:r>
    </w:p>
    <w:bookmarkEnd w:id="0"/>
    <w:p w14:paraId="77F6FC6D" w14:textId="5461C3F4" w:rsidR="00D40CB9" w:rsidRPr="00F90579" w:rsidRDefault="00D40CB9">
      <w:pPr>
        <w:rPr>
          <w:rFonts w:cstheme="minorHAnsi"/>
        </w:rPr>
      </w:pPr>
    </w:p>
    <w:sectPr w:rsidR="00D40CB9" w:rsidRPr="00F90579" w:rsidSect="00B93793">
      <w:headerReference w:type="default" r:id="rId8"/>
      <w:footerReference w:type="default" r:id="rId9"/>
      <w:headerReference w:type="first" r:id="rId1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BC0547" w14:textId="77777777" w:rsidR="00B93793" w:rsidRDefault="00B93793" w:rsidP="00220D44">
      <w:pPr>
        <w:spacing w:after="0" w:line="240" w:lineRule="auto"/>
      </w:pPr>
      <w:r>
        <w:separator/>
      </w:r>
    </w:p>
  </w:endnote>
  <w:endnote w:type="continuationSeparator" w:id="0">
    <w:p w14:paraId="5E6F844E" w14:textId="77777777" w:rsidR="00B93793" w:rsidRDefault="00B93793" w:rsidP="00220D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1E4CC" w14:textId="77777777" w:rsidR="00F119BA" w:rsidRDefault="00F119BA">
    <w:pPr>
      <w:pStyle w:val="Footer"/>
      <w:rPr>
        <w:noProof/>
        <w:lang w:eastAsia="en-GB"/>
      </w:rPr>
    </w:pPr>
  </w:p>
  <w:p w14:paraId="76031CCE" w14:textId="77777777" w:rsidR="00473EEE" w:rsidRDefault="00473EEE">
    <w:pPr>
      <w:pStyle w:val="Footer"/>
      <w:rPr>
        <w:noProof/>
        <w:lang w:eastAsia="en-GB"/>
      </w:rPr>
    </w:pPr>
  </w:p>
  <w:p w14:paraId="7074FB9A" w14:textId="77777777" w:rsidR="00473EEE" w:rsidRDefault="00473E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25B4F" w14:textId="77777777" w:rsidR="00B93793" w:rsidRDefault="00B93793" w:rsidP="00220D44">
      <w:pPr>
        <w:spacing w:after="0" w:line="240" w:lineRule="auto"/>
      </w:pPr>
      <w:r>
        <w:separator/>
      </w:r>
    </w:p>
  </w:footnote>
  <w:footnote w:type="continuationSeparator" w:id="0">
    <w:p w14:paraId="6DB239D2" w14:textId="77777777" w:rsidR="00B93793" w:rsidRDefault="00B93793" w:rsidP="00220D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89B86" w14:textId="77777777" w:rsidR="00220D44" w:rsidRDefault="00F06BA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041D61C" wp14:editId="38BFB6D4">
          <wp:simplePos x="0" y="0"/>
          <wp:positionH relativeFrom="page">
            <wp:align>right</wp:align>
          </wp:positionH>
          <wp:positionV relativeFrom="paragraph">
            <wp:posOffset>-474980</wp:posOffset>
          </wp:positionV>
          <wp:extent cx="7632700" cy="10704396"/>
          <wp:effectExtent l="0" t="0" r="6350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2700" cy="107043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0D44">
      <w:rPr>
        <w:noProof/>
      </w:rPr>
      <w:t xml:space="preserve">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91D1C" w14:textId="5AD0C377" w:rsidR="005070C6" w:rsidRDefault="005070C6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471F872A" wp14:editId="15E78A0B">
          <wp:simplePos x="0" y="0"/>
          <wp:positionH relativeFrom="page">
            <wp:align>left</wp:align>
          </wp:positionH>
          <wp:positionV relativeFrom="paragraph">
            <wp:posOffset>-452120</wp:posOffset>
          </wp:positionV>
          <wp:extent cx="7622781" cy="10693400"/>
          <wp:effectExtent l="0" t="0" r="0" b="0"/>
          <wp:wrapNone/>
          <wp:docPr id="1243860878" name="Picture 1243860878" descr="A blue and white background with a fla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860878" name="Picture 1243860878" descr="A blue and white background with a flag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2781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0B43F6" w14:textId="1D582D5B" w:rsidR="005070C6" w:rsidRDefault="005070C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626A3"/>
    <w:multiLevelType w:val="hybridMultilevel"/>
    <w:tmpl w:val="83DAB6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C2483E"/>
    <w:multiLevelType w:val="hybridMultilevel"/>
    <w:tmpl w:val="BE7ADD02"/>
    <w:lvl w:ilvl="0" w:tplc="A4F4991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57934809">
    <w:abstractNumId w:val="1"/>
  </w:num>
  <w:num w:numId="2" w16cid:durableId="13610802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D0A"/>
    <w:rsid w:val="000223DB"/>
    <w:rsid w:val="00085313"/>
    <w:rsid w:val="00087DB1"/>
    <w:rsid w:val="000D5783"/>
    <w:rsid w:val="0011197E"/>
    <w:rsid w:val="00150616"/>
    <w:rsid w:val="00220D44"/>
    <w:rsid w:val="003B7DD9"/>
    <w:rsid w:val="003C5FA3"/>
    <w:rsid w:val="00473EEE"/>
    <w:rsid w:val="00484CB1"/>
    <w:rsid w:val="005070C6"/>
    <w:rsid w:val="005D2EFF"/>
    <w:rsid w:val="00627D0A"/>
    <w:rsid w:val="00724AE1"/>
    <w:rsid w:val="0072742D"/>
    <w:rsid w:val="0079471A"/>
    <w:rsid w:val="00883E8C"/>
    <w:rsid w:val="00A108FA"/>
    <w:rsid w:val="00A51F4A"/>
    <w:rsid w:val="00A55E7E"/>
    <w:rsid w:val="00B32306"/>
    <w:rsid w:val="00B4368A"/>
    <w:rsid w:val="00B614AF"/>
    <w:rsid w:val="00B8216C"/>
    <w:rsid w:val="00B93793"/>
    <w:rsid w:val="00C20920"/>
    <w:rsid w:val="00D057BE"/>
    <w:rsid w:val="00D40CB9"/>
    <w:rsid w:val="00D74CAA"/>
    <w:rsid w:val="00E23CB1"/>
    <w:rsid w:val="00EE4458"/>
    <w:rsid w:val="00F06BAF"/>
    <w:rsid w:val="00F119BA"/>
    <w:rsid w:val="00F90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3811B0"/>
  <w15:chartTrackingRefBased/>
  <w15:docId w15:val="{5B2BE885-4CA9-4A67-B113-6B77D577D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0D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0D44"/>
  </w:style>
  <w:style w:type="paragraph" w:styleId="Footer">
    <w:name w:val="footer"/>
    <w:basedOn w:val="Normal"/>
    <w:link w:val="FooterChar"/>
    <w:uiPriority w:val="99"/>
    <w:unhideWhenUsed/>
    <w:rsid w:val="00220D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0D44"/>
  </w:style>
  <w:style w:type="paragraph" w:styleId="NoSpacing">
    <w:name w:val="No Spacing"/>
    <w:uiPriority w:val="1"/>
    <w:qFormat/>
    <w:rsid w:val="00F9057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9057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90579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B614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614A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wnloads\03.11.21%20-%20Letterhead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B87357-C20B-45AB-83EF-F3B2B8500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03.11.21 - Letterhead (1)</Template>
  <TotalTime>64</TotalTime>
  <Pages>1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Kiely</dc:creator>
  <cp:keywords/>
  <dc:description/>
  <cp:lastModifiedBy>Louisa Coulthurst</cp:lastModifiedBy>
  <cp:revision>11</cp:revision>
  <dcterms:created xsi:type="dcterms:W3CDTF">2022-05-05T11:50:00Z</dcterms:created>
  <dcterms:modified xsi:type="dcterms:W3CDTF">2024-02-27T09:45:00Z</dcterms:modified>
</cp:coreProperties>
</file>